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40B02" w14:textId="6676B15E" w:rsidR="006B1731" w:rsidRPr="00F67463" w:rsidRDefault="00F67463" w:rsidP="00F67463">
      <w:pPr>
        <w:pStyle w:val="NoSpacing"/>
        <w:jc w:val="center"/>
        <w:rPr>
          <w:rFonts w:ascii="Arial Black" w:hAnsi="Arial Black"/>
          <w:sz w:val="28"/>
          <w:szCs w:val="28"/>
          <w:bdr w:val="none" w:sz="0" w:space="0" w:color="auto"/>
          <w:lang w:val="en-AU"/>
        </w:rPr>
      </w:pPr>
      <w:r w:rsidRPr="00F67463">
        <w:rPr>
          <w:rFonts w:ascii="Arial Black" w:hAnsi="Arial Black"/>
          <w:sz w:val="28"/>
          <w:szCs w:val="28"/>
          <w:bdr w:val="none" w:sz="0" w:space="0" w:color="auto"/>
          <w:lang w:val="en-AU"/>
        </w:rPr>
        <w:t>NOMINATED PARTICIPATION FORM:</w:t>
      </w:r>
    </w:p>
    <w:p w14:paraId="7BF77774" w14:textId="77777777" w:rsidR="00C563EE" w:rsidRDefault="00C563EE" w:rsidP="00C563EE">
      <w:pPr>
        <w:pStyle w:val="BodyA"/>
        <w:tabs>
          <w:tab w:val="left" w:pos="1134"/>
        </w:tabs>
        <w:ind w:left="2268" w:hanging="2268"/>
        <w:jc w:val="center"/>
        <w:rPr>
          <w:rFonts w:ascii="Calibri" w:hAnsi="Calibri" w:cs="Calibri"/>
          <w:b/>
          <w:bCs/>
          <w:sz w:val="26"/>
          <w:szCs w:val="26"/>
          <w:lang w:val="en-US"/>
        </w:rPr>
      </w:pPr>
    </w:p>
    <w:p w14:paraId="69A61CAA" w14:textId="77777777" w:rsidR="00F64A67" w:rsidRDefault="00F64A67" w:rsidP="00F64A67">
      <w:pPr>
        <w:pStyle w:val="BodyA"/>
        <w:tabs>
          <w:tab w:val="left" w:pos="1134"/>
        </w:tabs>
        <w:ind w:left="2268" w:hanging="2268"/>
        <w:jc w:val="center"/>
      </w:pPr>
      <w:r>
        <w:rPr>
          <w:rFonts w:ascii="Arial" w:eastAsia="Arial" w:hAnsi="Arial" w:cs="Arial"/>
          <w:b/>
          <w:bCs/>
        </w:rPr>
        <w:t>Pacific Environment Data</w:t>
      </w:r>
      <w:sdt>
        <w:sdtPr>
          <w:tag w:val="goog_rdk_1"/>
          <w:id w:val="530720220"/>
        </w:sdtPr>
        <w:sdtContent>
          <w:r>
            <w:rPr>
              <w:rFonts w:ascii="Arial" w:eastAsia="Arial" w:hAnsi="Arial" w:cs="Arial"/>
              <w:b/>
              <w:bCs/>
            </w:rPr>
            <w:t xml:space="preserve"> (PED)</w:t>
          </w:r>
        </w:sdtContent>
      </w:sdt>
      <w:r>
        <w:rPr>
          <w:rFonts w:ascii="Arial" w:eastAsia="Arial" w:hAnsi="Arial" w:cs="Arial"/>
          <w:b/>
          <w:bCs/>
        </w:rPr>
        <w:t xml:space="preserve"> Project </w:t>
      </w:r>
      <w:sdt>
        <w:sdtPr>
          <w:tag w:val="goog_rdk_2"/>
          <w:id w:val="-229204030"/>
        </w:sdtPr>
        <w:sdtContent>
          <w:r>
            <w:rPr>
              <w:rFonts w:ascii="Arial" w:eastAsia="Arial" w:hAnsi="Arial" w:cs="Arial"/>
              <w:b/>
              <w:bCs/>
            </w:rPr>
            <w:t xml:space="preserve">Regional </w:t>
          </w:r>
        </w:sdtContent>
      </w:sdt>
      <w:r>
        <w:rPr>
          <w:rFonts w:ascii="Arial" w:eastAsia="Arial" w:hAnsi="Arial" w:cs="Arial"/>
          <w:b/>
          <w:bCs/>
        </w:rPr>
        <w:t>Consultation</w:t>
      </w:r>
      <w:sdt>
        <w:sdtPr>
          <w:tag w:val="goog_rdk_3"/>
          <w:id w:val="-1661405291"/>
        </w:sdtPr>
        <w:sdtContent>
          <w:r>
            <w:rPr>
              <w:rFonts w:ascii="Arial" w:eastAsia="Arial" w:hAnsi="Arial" w:cs="Arial"/>
              <w:b/>
              <w:bCs/>
            </w:rPr>
            <w:t xml:space="preserve"> Meeting</w:t>
          </w:r>
        </w:sdtContent>
      </w:sdt>
      <w:r>
        <w:rPr>
          <w:rFonts w:ascii="Arial" w:eastAsia="Arial" w:hAnsi="Arial" w:cs="Arial"/>
          <w:b/>
          <w:bCs/>
        </w:rPr>
        <w:t xml:space="preserve">, </w:t>
      </w:r>
      <w:sdt>
        <w:sdtPr>
          <w:tag w:val="goog_rdk_4"/>
          <w:id w:val="1415089836"/>
        </w:sdtPr>
        <w:sdtContent/>
      </w:sdt>
    </w:p>
    <w:p w14:paraId="640F7259" w14:textId="0A8763D4" w:rsidR="00C563EE" w:rsidRDefault="00F64A67" w:rsidP="00C563EE">
      <w:pPr>
        <w:pStyle w:val="BodyA"/>
        <w:tabs>
          <w:tab w:val="left" w:pos="1134"/>
        </w:tabs>
        <w:ind w:left="2268" w:hanging="2268"/>
        <w:jc w:val="center"/>
        <w:rPr>
          <w:rFonts w:ascii="Calibri" w:hAnsi="Calibri" w:cs="Calibri"/>
          <w:sz w:val="20"/>
          <w:szCs w:val="20"/>
          <w:lang w:val="en-US"/>
        </w:rPr>
      </w:pPr>
      <w:r>
        <w:t>26 – 28 October</w:t>
      </w:r>
      <w:r w:rsidR="00C563EE" w:rsidRPr="00BC1688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5F3BAC" w:rsidRPr="005F3BAC">
        <w:rPr>
          <w:rFonts w:ascii="Calibri" w:hAnsi="Calibri" w:cs="Calibri"/>
          <w:b/>
          <w:bCs/>
          <w:sz w:val="20"/>
          <w:szCs w:val="20"/>
          <w:lang w:val="en-US"/>
        </w:rPr>
        <w:t>2026</w:t>
      </w:r>
    </w:p>
    <w:p w14:paraId="2581FF56" w14:textId="43C59F4D" w:rsidR="00F64A67" w:rsidRDefault="00F64A67" w:rsidP="00C563EE">
      <w:pPr>
        <w:pStyle w:val="BodyA"/>
        <w:tabs>
          <w:tab w:val="left" w:pos="1134"/>
        </w:tabs>
        <w:ind w:left="2268" w:hanging="2268"/>
        <w:jc w:val="center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 xml:space="preserve">Suva, Fiji </w:t>
      </w:r>
    </w:p>
    <w:p w14:paraId="02FAA38C" w14:textId="4D4A2A56" w:rsidR="006B1731" w:rsidRPr="006B1731" w:rsidRDefault="006B1731" w:rsidP="00F67463">
      <w:pPr>
        <w:pStyle w:val="NoSpacing"/>
        <w:rPr>
          <w:b/>
          <w:bCs/>
          <w:sz w:val="32"/>
          <w:szCs w:val="32"/>
          <w:u w:val="single"/>
          <w:bdr w:val="none" w:sz="0" w:space="0" w:color="auto"/>
          <w:lang w:val="en-AU"/>
        </w:rPr>
      </w:pPr>
    </w:p>
    <w:p w14:paraId="77D82181" w14:textId="75A19707" w:rsidR="00F67463" w:rsidRPr="00C563EE" w:rsidRDefault="00F67463" w:rsidP="00C563EE">
      <w:pPr>
        <w:pStyle w:val="NoSpacing"/>
        <w:rPr>
          <w:b/>
          <w:bCs/>
          <w:sz w:val="20"/>
          <w:szCs w:val="20"/>
          <w:bdr w:val="none" w:sz="0" w:space="0" w:color="auto"/>
          <w:lang w:val="en-AU"/>
        </w:rPr>
      </w:pPr>
      <w:r w:rsidRPr="00C563EE">
        <w:rPr>
          <w:sz w:val="20"/>
          <w:szCs w:val="20"/>
          <w:highlight w:val="yellow"/>
          <w:bdr w:val="none" w:sz="0" w:space="0" w:color="auto"/>
          <w:lang w:val="en-AU"/>
        </w:rPr>
        <w:t xml:space="preserve">To be completed by the confirmed focal points/participants and received by SPREP </w:t>
      </w:r>
      <w:r w:rsidR="00427251" w:rsidRPr="00C563EE">
        <w:rPr>
          <w:b/>
          <w:bCs/>
          <w:sz w:val="20"/>
          <w:szCs w:val="20"/>
          <w:highlight w:val="yellow"/>
          <w:bdr w:val="none" w:sz="0" w:space="0" w:color="auto"/>
          <w:lang w:val="en-AU"/>
        </w:rPr>
        <w:t>as soon as possible</w:t>
      </w:r>
    </w:p>
    <w:p w14:paraId="24D76F2A" w14:textId="5E43FE3F" w:rsidR="00C45612" w:rsidRDefault="00C45612" w:rsidP="00C45612">
      <w:pPr>
        <w:pStyle w:val="NoSpacing"/>
        <w:jc w:val="center"/>
        <w:rPr>
          <w:bdr w:val="none" w:sz="0" w:space="0" w:color="auto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072E7" wp14:editId="07D9A4B8">
                <wp:simplePos x="0" y="0"/>
                <wp:positionH relativeFrom="column">
                  <wp:posOffset>-177437</wp:posOffset>
                </wp:positionH>
                <wp:positionV relativeFrom="paragraph">
                  <wp:posOffset>101600</wp:posOffset>
                </wp:positionV>
                <wp:extent cx="6576332" cy="0"/>
                <wp:effectExtent l="0" t="19050" r="34290" b="19050"/>
                <wp:wrapNone/>
                <wp:docPr id="159347211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6332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D475CB1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95pt,8pt" to="503.8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" strokecolor="black [3040]" strokeweight="2.25pt"/>
            </w:pict>
          </mc:Fallback>
        </mc:AlternateContent>
      </w:r>
    </w:p>
    <w:p w14:paraId="4BDE5D24" w14:textId="77777777" w:rsidR="00F67463" w:rsidRDefault="00F67463" w:rsidP="00F67463">
      <w:pPr>
        <w:pStyle w:val="NoSpacing"/>
        <w:rPr>
          <w:bdr w:val="none" w:sz="0" w:space="0" w:color="auto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F67463" w14:paraId="52676726" w14:textId="77777777" w:rsidTr="00C45612">
        <w:tc>
          <w:tcPr>
            <w:tcW w:w="9912" w:type="dxa"/>
            <w:gridSpan w:val="2"/>
            <w:shd w:val="clear" w:color="auto" w:fill="DBDBDB" w:themeFill="text2" w:themeFillTint="66"/>
          </w:tcPr>
          <w:p w14:paraId="4535BFEE" w14:textId="77777777" w:rsidR="00F67463" w:rsidRDefault="00F67463" w:rsidP="00F67463">
            <w:pPr>
              <w:pStyle w:val="NoSpacing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F67463">
              <w:rPr>
                <w:b/>
                <w:bCs/>
                <w:bdr w:val="none" w:sz="0" w:space="0" w:color="auto"/>
                <w:lang w:val="en-AU"/>
              </w:rPr>
              <w:t>General Information</w:t>
            </w:r>
          </w:p>
          <w:p w14:paraId="6F636004" w14:textId="082542FD" w:rsidR="00C45612" w:rsidRPr="00F67463" w:rsidRDefault="00C45612" w:rsidP="00C4561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rPr>
                <w:b/>
                <w:bCs/>
                <w:bdr w:val="none" w:sz="0" w:space="0" w:color="auto"/>
                <w:lang w:val="en-AU"/>
              </w:rPr>
            </w:pPr>
          </w:p>
        </w:tc>
      </w:tr>
      <w:tr w:rsidR="00F67463" w14:paraId="401479CC" w14:textId="77777777" w:rsidTr="00F67463">
        <w:tc>
          <w:tcPr>
            <w:tcW w:w="4956" w:type="dxa"/>
          </w:tcPr>
          <w:p w14:paraId="73DF1926" w14:textId="5A6BBB31" w:rsidR="00F67463" w:rsidRDefault="00F67463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  <w:r w:rsidRPr="00F67463">
              <w:rPr>
                <w:b/>
                <w:bCs/>
                <w:bdr w:val="none" w:sz="0" w:space="0" w:color="auto"/>
                <w:lang w:val="en-AU"/>
              </w:rPr>
              <w:t>First/given name</w:t>
            </w:r>
            <w:r>
              <w:rPr>
                <w:bdr w:val="none" w:sz="0" w:space="0" w:color="auto"/>
                <w:lang w:val="en-AU"/>
              </w:rPr>
              <w:t xml:space="preserve"> </w:t>
            </w:r>
          </w:p>
          <w:p w14:paraId="63ECF3A5" w14:textId="0696D211" w:rsidR="00F67463" w:rsidRDefault="00F67463" w:rsidP="002E282A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</w:p>
        </w:tc>
        <w:tc>
          <w:tcPr>
            <w:tcW w:w="4956" w:type="dxa"/>
          </w:tcPr>
          <w:p w14:paraId="723F6602" w14:textId="087F05C0" w:rsidR="00F67463" w:rsidRDefault="00F67463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  <w:r w:rsidRPr="00F67463">
              <w:rPr>
                <w:b/>
                <w:bCs/>
                <w:bdr w:val="none" w:sz="0" w:space="0" w:color="auto"/>
                <w:lang w:val="en-AU"/>
              </w:rPr>
              <w:t>Last/family name</w:t>
            </w:r>
            <w:r>
              <w:rPr>
                <w:bdr w:val="none" w:sz="0" w:space="0" w:color="auto"/>
                <w:lang w:val="en-AU"/>
              </w:rPr>
              <w:t xml:space="preserve"> </w:t>
            </w:r>
          </w:p>
          <w:p w14:paraId="144BEECA" w14:textId="6AA4D175" w:rsidR="00F67463" w:rsidRDefault="00F67463" w:rsidP="00FA1C5A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</w:p>
        </w:tc>
      </w:tr>
      <w:tr w:rsidR="00F67463" w14:paraId="1E090394" w14:textId="77777777" w:rsidTr="00F67463">
        <w:tc>
          <w:tcPr>
            <w:tcW w:w="4956" w:type="dxa"/>
          </w:tcPr>
          <w:p w14:paraId="0527A151" w14:textId="20B3B48D" w:rsidR="00F67463" w:rsidRDefault="00F67463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  <w:r w:rsidRPr="00F67463">
              <w:rPr>
                <w:b/>
                <w:bCs/>
                <w:bdr w:val="none" w:sz="0" w:space="0" w:color="auto"/>
                <w:lang w:val="en-AU"/>
              </w:rPr>
              <w:t xml:space="preserve">Prefix </w:t>
            </w:r>
            <w:r w:rsidRPr="00F67463">
              <w:rPr>
                <w:i/>
                <w:iCs/>
                <w:bdr w:val="none" w:sz="0" w:space="0" w:color="auto"/>
                <w:lang w:val="en-AU"/>
              </w:rPr>
              <w:t xml:space="preserve">Enter your title </w:t>
            </w:r>
            <w:r w:rsidR="00CF0EDB">
              <w:rPr>
                <w:i/>
                <w:iCs/>
                <w:bdr w:val="none" w:sz="0" w:space="0" w:color="auto"/>
                <w:lang w:val="en-AU"/>
              </w:rPr>
              <w:t>Mr.</w:t>
            </w:r>
          </w:p>
          <w:p w14:paraId="6C916CB6" w14:textId="06B69FDD" w:rsidR="00F67463" w:rsidRDefault="00F67463" w:rsidP="006351F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dr w:val="none" w:sz="0" w:space="0" w:color="auto"/>
                <w:lang w:val="en-AU"/>
              </w:rPr>
            </w:pPr>
          </w:p>
        </w:tc>
        <w:tc>
          <w:tcPr>
            <w:tcW w:w="4956" w:type="dxa"/>
          </w:tcPr>
          <w:p w14:paraId="220467A6" w14:textId="5004679C" w:rsidR="00F67463" w:rsidRDefault="00F67463" w:rsidP="002E282A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  <w:r w:rsidRPr="00F67463">
              <w:rPr>
                <w:b/>
                <w:bCs/>
                <w:bdr w:val="none" w:sz="0" w:space="0" w:color="auto"/>
                <w:lang w:val="en-AU"/>
              </w:rPr>
              <w:t>Date of Birth</w:t>
            </w:r>
            <w:r w:rsidR="00B30DB9">
              <w:rPr>
                <w:b/>
                <w:bCs/>
                <w:bdr w:val="none" w:sz="0" w:space="0" w:color="auto"/>
                <w:lang w:val="en-AU"/>
              </w:rPr>
              <w:t xml:space="preserve">   </w:t>
            </w:r>
          </w:p>
        </w:tc>
      </w:tr>
      <w:tr w:rsidR="00F67463" w14:paraId="2552827C" w14:textId="77777777" w:rsidTr="00F67463">
        <w:tc>
          <w:tcPr>
            <w:tcW w:w="9912" w:type="dxa"/>
            <w:gridSpan w:val="2"/>
            <w:vAlign w:val="center"/>
          </w:tcPr>
          <w:p w14:paraId="209998B1" w14:textId="45C6F45B" w:rsidR="00F67463" w:rsidRPr="00F67463" w:rsidRDefault="00F67463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F67463">
              <w:rPr>
                <w:b/>
                <w:bCs/>
                <w:bdr w:val="none" w:sz="0" w:space="0" w:color="auto"/>
                <w:lang w:val="en-AU"/>
              </w:rPr>
              <w:t>Permanent Address</w:t>
            </w:r>
            <w:r w:rsidR="00B30DB9">
              <w:rPr>
                <w:b/>
                <w:bCs/>
                <w:bdr w:val="none" w:sz="0" w:space="0" w:color="auto"/>
                <w:lang w:val="en-AU"/>
              </w:rPr>
              <w:t xml:space="preserve">  </w:t>
            </w:r>
          </w:p>
          <w:p w14:paraId="1FD0B8E9" w14:textId="3B5049E9" w:rsidR="00F67463" w:rsidRDefault="00F67463" w:rsidP="005A2904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dr w:val="none" w:sz="0" w:space="0" w:color="auto"/>
                <w:lang w:val="en-AU"/>
              </w:rPr>
            </w:pPr>
          </w:p>
        </w:tc>
      </w:tr>
      <w:tr w:rsidR="00F67463" w14:paraId="6CCE73A9" w14:textId="77777777" w:rsidTr="00F67463">
        <w:tc>
          <w:tcPr>
            <w:tcW w:w="4956" w:type="dxa"/>
          </w:tcPr>
          <w:p w14:paraId="2CE0B5EF" w14:textId="4587150A" w:rsidR="00F67463" w:rsidRDefault="00F67463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F67463">
              <w:rPr>
                <w:b/>
                <w:bCs/>
                <w:bdr w:val="none" w:sz="0" w:space="0" w:color="auto"/>
                <w:lang w:val="en-AU"/>
              </w:rPr>
              <w:t>Port of Departur</w:t>
            </w:r>
            <w:r w:rsidR="003E5D0C">
              <w:rPr>
                <w:b/>
                <w:bCs/>
                <w:bdr w:val="none" w:sz="0" w:space="0" w:color="auto"/>
                <w:lang w:val="en-AU"/>
              </w:rPr>
              <w:t>e</w:t>
            </w:r>
          </w:p>
          <w:p w14:paraId="69649F98" w14:textId="7C991847" w:rsidR="00F67463" w:rsidRDefault="00B30DB9" w:rsidP="005A2904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dr w:val="none" w:sz="0" w:space="0" w:color="auto"/>
                <w:lang w:val="en-AU"/>
              </w:rPr>
            </w:pPr>
            <w:r>
              <w:rPr>
                <w:bdr w:val="none" w:sz="0" w:space="0" w:color="auto"/>
                <w:lang w:val="en-AU"/>
              </w:rPr>
              <w:t xml:space="preserve">  </w:t>
            </w:r>
          </w:p>
        </w:tc>
        <w:tc>
          <w:tcPr>
            <w:tcW w:w="4956" w:type="dxa"/>
          </w:tcPr>
          <w:p w14:paraId="00FA4231" w14:textId="77777777" w:rsidR="00F67463" w:rsidRPr="00F67463" w:rsidRDefault="00F67463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F67463">
              <w:rPr>
                <w:b/>
                <w:bCs/>
                <w:bdr w:val="none" w:sz="0" w:space="0" w:color="auto"/>
                <w:lang w:val="en-AU"/>
              </w:rPr>
              <w:t>Preferred date of Departure</w:t>
            </w:r>
          </w:p>
          <w:p w14:paraId="544B6E2C" w14:textId="1845581A" w:rsidR="00F67463" w:rsidRDefault="00F67463" w:rsidP="006351F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dr w:val="none" w:sz="0" w:space="0" w:color="auto"/>
                <w:lang w:val="en-AU"/>
              </w:rPr>
            </w:pPr>
          </w:p>
        </w:tc>
      </w:tr>
      <w:tr w:rsidR="00F67463" w14:paraId="37549AC2" w14:textId="77777777" w:rsidTr="00C45612">
        <w:tc>
          <w:tcPr>
            <w:tcW w:w="9912" w:type="dxa"/>
            <w:gridSpan w:val="2"/>
            <w:shd w:val="clear" w:color="auto" w:fill="DBDBDB" w:themeFill="text2" w:themeFillTint="66"/>
          </w:tcPr>
          <w:p w14:paraId="2199F19F" w14:textId="77777777" w:rsidR="00F67463" w:rsidRDefault="00F67463" w:rsidP="00F67463">
            <w:pPr>
              <w:pStyle w:val="NoSpacing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F67463">
              <w:rPr>
                <w:b/>
                <w:bCs/>
                <w:bdr w:val="none" w:sz="0" w:space="0" w:color="auto"/>
                <w:lang w:val="en-AU"/>
              </w:rPr>
              <w:t>Information about your country and Organization</w:t>
            </w:r>
          </w:p>
          <w:p w14:paraId="4B6D3344" w14:textId="76A4E796" w:rsidR="00F67463" w:rsidRPr="00F67463" w:rsidRDefault="00F67463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4"/>
              <w:rPr>
                <w:i/>
                <w:iCs/>
                <w:bdr w:val="none" w:sz="0" w:space="0" w:color="auto"/>
                <w:lang w:val="en-AU"/>
              </w:rPr>
            </w:pPr>
            <w:r w:rsidRPr="00F67463">
              <w:rPr>
                <w:i/>
                <w:iCs/>
                <w:bdr w:val="none" w:sz="0" w:space="0" w:color="auto"/>
                <w:lang w:val="en-AU"/>
              </w:rPr>
              <w:t>Information regarding the organization you are representing</w:t>
            </w:r>
          </w:p>
        </w:tc>
      </w:tr>
      <w:tr w:rsidR="00F67463" w14:paraId="0BC43442" w14:textId="77777777" w:rsidTr="00072126">
        <w:tc>
          <w:tcPr>
            <w:tcW w:w="9912" w:type="dxa"/>
            <w:gridSpan w:val="2"/>
          </w:tcPr>
          <w:p w14:paraId="1857F061" w14:textId="2DD88414" w:rsidR="00F67463" w:rsidRDefault="00F67463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  <w:r w:rsidRPr="00F67463">
              <w:rPr>
                <w:b/>
                <w:bCs/>
                <w:bdr w:val="none" w:sz="0" w:space="0" w:color="auto"/>
                <w:lang w:val="en-AU"/>
              </w:rPr>
              <w:t xml:space="preserve">Country Organization </w:t>
            </w:r>
            <w:r w:rsidR="003E5D0C">
              <w:rPr>
                <w:b/>
                <w:bCs/>
                <w:bdr w:val="none" w:sz="0" w:space="0" w:color="auto"/>
                <w:lang w:val="en-AU"/>
              </w:rPr>
              <w:t xml:space="preserve">Name: </w:t>
            </w:r>
            <w:r w:rsidR="00A46C5F">
              <w:rPr>
                <w:b/>
                <w:bCs/>
                <w:bdr w:val="none" w:sz="0" w:space="0" w:color="auto"/>
                <w:lang w:val="en-AU"/>
              </w:rPr>
              <w:t xml:space="preserve"> </w:t>
            </w:r>
          </w:p>
          <w:p w14:paraId="00385291" w14:textId="37519E1C" w:rsidR="00F67463" w:rsidRDefault="00F67463" w:rsidP="00F6270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</w:p>
        </w:tc>
      </w:tr>
      <w:tr w:rsidR="00F67463" w14:paraId="4FAD0D01" w14:textId="77777777" w:rsidTr="00BB4A5D">
        <w:tc>
          <w:tcPr>
            <w:tcW w:w="9912" w:type="dxa"/>
            <w:gridSpan w:val="2"/>
          </w:tcPr>
          <w:p w14:paraId="784C75E3" w14:textId="664FCF20" w:rsidR="00F67463" w:rsidRDefault="00F67463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  <w:r w:rsidRPr="009368C6">
              <w:rPr>
                <w:b/>
                <w:bCs/>
                <w:bdr w:val="none" w:sz="0" w:space="0" w:color="auto"/>
                <w:lang w:val="en-AU"/>
              </w:rPr>
              <w:t>Functional title</w:t>
            </w:r>
            <w:r w:rsidR="003E5D0C">
              <w:rPr>
                <w:b/>
                <w:bCs/>
                <w:bdr w:val="none" w:sz="0" w:space="0" w:color="auto"/>
                <w:lang w:val="en-AU"/>
              </w:rPr>
              <w:t xml:space="preserve">: </w:t>
            </w:r>
            <w:r w:rsidR="00A46C5F">
              <w:rPr>
                <w:b/>
                <w:bCs/>
                <w:bdr w:val="none" w:sz="0" w:space="0" w:color="auto"/>
                <w:lang w:val="en-AU"/>
              </w:rPr>
              <w:t xml:space="preserve"> </w:t>
            </w:r>
          </w:p>
          <w:p w14:paraId="3224FA8F" w14:textId="512B68A5" w:rsidR="002F24FA" w:rsidRDefault="002F24FA" w:rsidP="00F6270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</w:p>
        </w:tc>
      </w:tr>
    </w:tbl>
    <w:p w14:paraId="47FF149E" w14:textId="77777777" w:rsidR="00F67463" w:rsidRDefault="00F67463" w:rsidP="00F67463">
      <w:pPr>
        <w:pStyle w:val="NoSpacing"/>
        <w:rPr>
          <w:bdr w:val="none" w:sz="0" w:space="0" w:color="auto"/>
          <w:lang w:val="en-AU"/>
        </w:rPr>
      </w:pPr>
    </w:p>
    <w:p w14:paraId="315FD2DA" w14:textId="77777777" w:rsidR="009368C6" w:rsidRDefault="009368C6" w:rsidP="00F67463">
      <w:pPr>
        <w:pStyle w:val="NoSpacing"/>
        <w:rPr>
          <w:bdr w:val="none" w:sz="0" w:space="0" w:color="auto"/>
          <w:lang w:val="en-AU"/>
        </w:rPr>
      </w:pPr>
    </w:p>
    <w:p w14:paraId="6DA0F22C" w14:textId="77777777" w:rsidR="009368C6" w:rsidRDefault="009368C6" w:rsidP="00F67463">
      <w:pPr>
        <w:pStyle w:val="NoSpacing"/>
        <w:rPr>
          <w:bdr w:val="none" w:sz="0" w:space="0" w:color="auto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9368C6" w14:paraId="13EBF1B7" w14:textId="77777777" w:rsidTr="00C45612">
        <w:tc>
          <w:tcPr>
            <w:tcW w:w="9912" w:type="dxa"/>
            <w:shd w:val="clear" w:color="auto" w:fill="DBDBDB" w:themeFill="text2" w:themeFillTint="66"/>
          </w:tcPr>
          <w:p w14:paraId="2CD48303" w14:textId="77777777" w:rsidR="009368C6" w:rsidRPr="009368C6" w:rsidRDefault="009368C6" w:rsidP="009368C6">
            <w:pPr>
              <w:pStyle w:val="NoSpacing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9368C6">
              <w:rPr>
                <w:b/>
                <w:bCs/>
                <w:bdr w:val="none" w:sz="0" w:space="0" w:color="auto"/>
                <w:lang w:val="en-AU"/>
              </w:rPr>
              <w:t>Information about your travel Documents</w:t>
            </w:r>
          </w:p>
          <w:p w14:paraId="156D0F2D" w14:textId="1C8BCE3E" w:rsidR="009368C6" w:rsidRPr="009368C6" w:rsidRDefault="009368C6" w:rsidP="009368C6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i/>
                <w:iCs/>
                <w:bdr w:val="none" w:sz="0" w:space="0" w:color="auto"/>
                <w:lang w:val="en-AU"/>
              </w:rPr>
            </w:pPr>
            <w:r w:rsidRPr="009368C6">
              <w:rPr>
                <w:i/>
                <w:iCs/>
                <w:bdr w:val="none" w:sz="0" w:space="0" w:color="auto"/>
                <w:lang w:val="en-AU"/>
              </w:rPr>
              <w:t xml:space="preserve">Information regarding your ability to travel </w:t>
            </w:r>
          </w:p>
        </w:tc>
      </w:tr>
      <w:tr w:rsidR="009368C6" w14:paraId="11B722BD" w14:textId="77777777" w:rsidTr="009368C6">
        <w:tc>
          <w:tcPr>
            <w:tcW w:w="9912" w:type="dxa"/>
          </w:tcPr>
          <w:p w14:paraId="188CFEB7" w14:textId="77777777" w:rsidR="009368C6" w:rsidRPr="009368C6" w:rsidRDefault="009368C6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9368C6">
              <w:rPr>
                <w:b/>
                <w:bCs/>
                <w:bdr w:val="none" w:sz="0" w:space="0" w:color="auto"/>
                <w:lang w:val="en-AU"/>
              </w:rPr>
              <w:t xml:space="preserve">To help expedite travel arrangement, nominees are requested to also provide: </w:t>
            </w:r>
          </w:p>
          <w:p w14:paraId="69DE6232" w14:textId="77777777" w:rsidR="009368C6" w:rsidRDefault="009368C6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i/>
                <w:iCs/>
                <w:bdr w:val="none" w:sz="0" w:space="0" w:color="auto"/>
              </w:rPr>
            </w:pPr>
            <w:r w:rsidRPr="009368C6">
              <w:rPr>
                <w:i/>
                <w:iCs/>
                <w:bdr w:val="none" w:sz="0" w:space="0" w:color="auto"/>
              </w:rPr>
              <w:t>A scan copy of passport biodata page and necessary visas, where applicable.</w:t>
            </w:r>
          </w:p>
          <w:p w14:paraId="5DA4AE14" w14:textId="39915DBA" w:rsidR="009368C6" w:rsidRPr="009368C6" w:rsidRDefault="009368C6" w:rsidP="00F67463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i/>
                <w:iCs/>
                <w:bdr w:val="none" w:sz="0" w:space="0" w:color="auto"/>
              </w:rPr>
            </w:pPr>
          </w:p>
        </w:tc>
      </w:tr>
    </w:tbl>
    <w:p w14:paraId="006DB366" w14:textId="49BE82A0" w:rsidR="009368C6" w:rsidRDefault="009368C6" w:rsidP="00F67463">
      <w:pPr>
        <w:pStyle w:val="NoSpacing"/>
        <w:rPr>
          <w:bdr w:val="none" w:sz="0" w:space="0" w:color="auto"/>
          <w:lang w:val="en-AU"/>
        </w:rPr>
      </w:pPr>
    </w:p>
    <w:p w14:paraId="2CA604D3" w14:textId="39888AF3" w:rsidR="007F269B" w:rsidRDefault="007F269B" w:rsidP="007F269B">
      <w:pPr>
        <w:jc w:val="both"/>
        <w:rPr>
          <w:bdr w:val="none" w:sz="0" w:space="0" w:color="auto"/>
          <w:lang w:val="en-AU"/>
        </w:rPr>
      </w:pPr>
      <w:r>
        <w:rPr>
          <w:bdr w:val="none" w:sz="0" w:space="0" w:color="auto"/>
          <w:lang w:val="en-AU"/>
        </w:rPr>
        <w:t>All information in this form is required for your registration to be processed in advance for</w:t>
      </w:r>
      <w:r w:rsidR="006351F3">
        <w:rPr>
          <w:bdr w:val="none" w:sz="0" w:space="0" w:color="auto"/>
          <w:lang w:val="en-AU"/>
        </w:rPr>
        <w:t xml:space="preserve"> </w:t>
      </w:r>
      <w:r>
        <w:rPr>
          <w:bdr w:val="none" w:sz="0" w:space="0" w:color="auto"/>
          <w:lang w:val="en-AU"/>
        </w:rPr>
        <w:t>our logistics team to communicate with you to ensure your smooth travels.</w:t>
      </w:r>
      <w:r>
        <w:rPr>
          <w:bdr w:val="none" w:sz="0" w:space="0" w:color="auto"/>
          <w:lang w:val="en-AU"/>
        </w:rPr>
        <w:br w:type="page"/>
      </w:r>
    </w:p>
    <w:p w14:paraId="5B214E90" w14:textId="77777777" w:rsidR="009368C6" w:rsidRDefault="009368C6">
      <w:pPr>
        <w:rPr>
          <w:bdr w:val="none" w:sz="0" w:space="0" w:color="auto"/>
          <w:lang w:val="en-AU"/>
        </w:rPr>
      </w:pPr>
    </w:p>
    <w:p w14:paraId="4943D13A" w14:textId="77777777" w:rsidR="009368C6" w:rsidRDefault="009368C6" w:rsidP="00F67463">
      <w:pPr>
        <w:pStyle w:val="NoSpacing"/>
        <w:rPr>
          <w:bdr w:val="none" w:sz="0" w:space="0" w:color="auto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368C6" w14:paraId="70A9DF79" w14:textId="77777777" w:rsidTr="00C45612">
        <w:tc>
          <w:tcPr>
            <w:tcW w:w="9912" w:type="dxa"/>
            <w:gridSpan w:val="2"/>
            <w:shd w:val="clear" w:color="auto" w:fill="DBDBDB" w:themeFill="text2" w:themeFillTint="66"/>
            <w:vAlign w:val="center"/>
          </w:tcPr>
          <w:p w14:paraId="1AABE172" w14:textId="77777777" w:rsidR="009368C6" w:rsidRPr="009368C6" w:rsidRDefault="009368C6" w:rsidP="009368C6">
            <w:pPr>
              <w:pStyle w:val="NoSpacing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9368C6">
              <w:rPr>
                <w:b/>
                <w:bCs/>
                <w:bdr w:val="none" w:sz="0" w:space="0" w:color="auto"/>
                <w:lang w:val="en-AU"/>
              </w:rPr>
              <w:t xml:space="preserve">Bank Account Details </w:t>
            </w:r>
          </w:p>
          <w:p w14:paraId="6272FEE7" w14:textId="3B8C9138" w:rsidR="009368C6" w:rsidRPr="009368C6" w:rsidRDefault="009368C6" w:rsidP="009368C6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i/>
                <w:iCs/>
                <w:bdr w:val="none" w:sz="0" w:space="0" w:color="auto"/>
                <w:lang w:val="en-AU"/>
              </w:rPr>
            </w:pPr>
            <w:r w:rsidRPr="009368C6">
              <w:rPr>
                <w:i/>
                <w:iCs/>
                <w:bdr w:val="none" w:sz="0" w:space="0" w:color="auto"/>
                <w:lang w:val="en-AU"/>
              </w:rPr>
              <w:t>Please provide your bank account details below</w:t>
            </w:r>
          </w:p>
        </w:tc>
      </w:tr>
      <w:tr w:rsidR="009368C6" w14:paraId="70C87BA2" w14:textId="77777777" w:rsidTr="000024FD">
        <w:tc>
          <w:tcPr>
            <w:tcW w:w="4956" w:type="dxa"/>
          </w:tcPr>
          <w:p w14:paraId="18949BC2" w14:textId="77777777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C45612">
              <w:rPr>
                <w:b/>
                <w:bCs/>
                <w:bdr w:val="none" w:sz="0" w:space="0" w:color="auto"/>
                <w:lang w:val="en-AU"/>
              </w:rPr>
              <w:t>Name</w:t>
            </w:r>
          </w:p>
          <w:p w14:paraId="3FEF12F4" w14:textId="1A01DB1A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</w:p>
        </w:tc>
        <w:tc>
          <w:tcPr>
            <w:tcW w:w="4956" w:type="dxa"/>
          </w:tcPr>
          <w:p w14:paraId="51B6E6FE" w14:textId="12783175" w:rsidR="009368C6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</w:p>
        </w:tc>
      </w:tr>
      <w:tr w:rsidR="009368C6" w14:paraId="1EDAD592" w14:textId="77777777" w:rsidTr="000024FD">
        <w:tc>
          <w:tcPr>
            <w:tcW w:w="4956" w:type="dxa"/>
          </w:tcPr>
          <w:p w14:paraId="413835B3" w14:textId="77777777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C45612">
              <w:rPr>
                <w:b/>
                <w:bCs/>
                <w:bdr w:val="none" w:sz="0" w:space="0" w:color="auto"/>
                <w:lang w:val="en-AU"/>
              </w:rPr>
              <w:t>Account Number</w:t>
            </w:r>
          </w:p>
          <w:p w14:paraId="563BDC21" w14:textId="04FFE7BD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</w:p>
        </w:tc>
        <w:tc>
          <w:tcPr>
            <w:tcW w:w="4956" w:type="dxa"/>
          </w:tcPr>
          <w:p w14:paraId="5178B594" w14:textId="3361C2B1" w:rsidR="009368C6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</w:p>
        </w:tc>
      </w:tr>
      <w:tr w:rsidR="009368C6" w14:paraId="337F71B5" w14:textId="77777777" w:rsidTr="000024FD">
        <w:tc>
          <w:tcPr>
            <w:tcW w:w="4956" w:type="dxa"/>
          </w:tcPr>
          <w:p w14:paraId="7E3749FE" w14:textId="77777777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C45612">
              <w:rPr>
                <w:b/>
                <w:bCs/>
                <w:bdr w:val="none" w:sz="0" w:space="0" w:color="auto"/>
                <w:lang w:val="en-AU"/>
              </w:rPr>
              <w:t>Account Type</w:t>
            </w:r>
          </w:p>
          <w:p w14:paraId="4C3FFD9B" w14:textId="0362EA6B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</w:p>
        </w:tc>
        <w:tc>
          <w:tcPr>
            <w:tcW w:w="4956" w:type="dxa"/>
          </w:tcPr>
          <w:p w14:paraId="4DF10CA8" w14:textId="4876CDB4" w:rsidR="009368C6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</w:p>
        </w:tc>
      </w:tr>
      <w:tr w:rsidR="009368C6" w14:paraId="5BBB6A1A" w14:textId="77777777" w:rsidTr="000024FD">
        <w:tc>
          <w:tcPr>
            <w:tcW w:w="4956" w:type="dxa"/>
          </w:tcPr>
          <w:p w14:paraId="3E293164" w14:textId="77777777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C45612">
              <w:rPr>
                <w:b/>
                <w:bCs/>
                <w:bdr w:val="none" w:sz="0" w:space="0" w:color="auto"/>
                <w:lang w:val="en-AU"/>
              </w:rPr>
              <w:t>Bank Name</w:t>
            </w:r>
          </w:p>
          <w:p w14:paraId="3B39FD14" w14:textId="549F5398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</w:p>
        </w:tc>
        <w:tc>
          <w:tcPr>
            <w:tcW w:w="4956" w:type="dxa"/>
          </w:tcPr>
          <w:p w14:paraId="3AAEB751" w14:textId="10BE3E39" w:rsidR="009368C6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</w:p>
        </w:tc>
      </w:tr>
      <w:tr w:rsidR="009368C6" w:rsidRPr="00FA1C5A" w14:paraId="77807E9A" w14:textId="77777777" w:rsidTr="00886341">
        <w:tc>
          <w:tcPr>
            <w:tcW w:w="4956" w:type="dxa"/>
          </w:tcPr>
          <w:p w14:paraId="271D6E8E" w14:textId="77777777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C45612">
              <w:rPr>
                <w:b/>
                <w:bCs/>
                <w:bdr w:val="none" w:sz="0" w:space="0" w:color="auto"/>
                <w:lang w:val="en-AU"/>
              </w:rPr>
              <w:t>Bank Address</w:t>
            </w:r>
          </w:p>
          <w:p w14:paraId="3FE252D1" w14:textId="79739E62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</w:p>
        </w:tc>
        <w:tc>
          <w:tcPr>
            <w:tcW w:w="4956" w:type="dxa"/>
            <w:vAlign w:val="center"/>
          </w:tcPr>
          <w:p w14:paraId="689000ED" w14:textId="6D65BD49" w:rsidR="009368C6" w:rsidRPr="00FA1C5A" w:rsidRDefault="009368C6" w:rsidP="0088634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pt-BR"/>
              </w:rPr>
            </w:pPr>
          </w:p>
        </w:tc>
      </w:tr>
      <w:tr w:rsidR="009368C6" w14:paraId="3FE0E96F" w14:textId="77777777" w:rsidTr="005070C6">
        <w:tc>
          <w:tcPr>
            <w:tcW w:w="4956" w:type="dxa"/>
          </w:tcPr>
          <w:p w14:paraId="6D0D7E6B" w14:textId="77777777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C45612">
              <w:rPr>
                <w:b/>
                <w:bCs/>
                <w:bdr w:val="none" w:sz="0" w:space="0" w:color="auto"/>
                <w:lang w:val="en-AU"/>
              </w:rPr>
              <w:t>BSB Number</w:t>
            </w:r>
          </w:p>
          <w:p w14:paraId="1785D97A" w14:textId="361F9610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</w:p>
        </w:tc>
        <w:tc>
          <w:tcPr>
            <w:tcW w:w="4956" w:type="dxa"/>
            <w:vAlign w:val="center"/>
          </w:tcPr>
          <w:p w14:paraId="04F4D6CB" w14:textId="59B5D1ED" w:rsidR="009368C6" w:rsidRDefault="009368C6" w:rsidP="005070C6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</w:p>
        </w:tc>
      </w:tr>
      <w:tr w:rsidR="009368C6" w14:paraId="5DF826C3" w14:textId="77777777" w:rsidTr="007B14B7">
        <w:tc>
          <w:tcPr>
            <w:tcW w:w="4956" w:type="dxa"/>
          </w:tcPr>
          <w:p w14:paraId="6C558F60" w14:textId="77777777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C45612">
              <w:rPr>
                <w:b/>
                <w:bCs/>
                <w:bdr w:val="none" w:sz="0" w:space="0" w:color="auto"/>
                <w:lang w:val="en-AU"/>
              </w:rPr>
              <w:t>SWIFT Code</w:t>
            </w:r>
          </w:p>
          <w:p w14:paraId="3268304D" w14:textId="0563BF37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</w:p>
        </w:tc>
        <w:tc>
          <w:tcPr>
            <w:tcW w:w="4956" w:type="dxa"/>
            <w:vAlign w:val="center"/>
          </w:tcPr>
          <w:p w14:paraId="6211BFCE" w14:textId="2F4368D6" w:rsidR="009368C6" w:rsidRDefault="009368C6" w:rsidP="007B14B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</w:p>
        </w:tc>
      </w:tr>
      <w:tr w:rsidR="009368C6" w14:paraId="4A3442DF" w14:textId="77777777" w:rsidTr="000024FD">
        <w:tc>
          <w:tcPr>
            <w:tcW w:w="4956" w:type="dxa"/>
          </w:tcPr>
          <w:p w14:paraId="293C15B3" w14:textId="77777777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  <w:r w:rsidRPr="00C45612">
              <w:rPr>
                <w:b/>
                <w:bCs/>
                <w:bdr w:val="none" w:sz="0" w:space="0" w:color="auto"/>
                <w:lang w:val="en-AU"/>
              </w:rPr>
              <w:t>Intermediary Bank Details:</w:t>
            </w:r>
          </w:p>
          <w:p w14:paraId="28BF7125" w14:textId="1EC6F1B2" w:rsidR="009368C6" w:rsidRPr="00C45612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bdr w:val="none" w:sz="0" w:space="0" w:color="auto"/>
                <w:lang w:val="en-AU"/>
              </w:rPr>
            </w:pPr>
          </w:p>
        </w:tc>
        <w:tc>
          <w:tcPr>
            <w:tcW w:w="4956" w:type="dxa"/>
          </w:tcPr>
          <w:p w14:paraId="53644EEA" w14:textId="731B9CA4" w:rsidR="009368C6" w:rsidRDefault="009368C6" w:rsidP="000024F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dr w:val="none" w:sz="0" w:space="0" w:color="auto"/>
                <w:lang w:val="en-AU"/>
              </w:rPr>
            </w:pPr>
          </w:p>
        </w:tc>
      </w:tr>
    </w:tbl>
    <w:p w14:paraId="75702B56" w14:textId="77777777" w:rsidR="009368C6" w:rsidRDefault="009368C6" w:rsidP="00F67463">
      <w:pPr>
        <w:pStyle w:val="NoSpacing"/>
        <w:rPr>
          <w:bdr w:val="none" w:sz="0" w:space="0" w:color="auto"/>
          <w:lang w:val="en-AU"/>
        </w:rPr>
      </w:pPr>
    </w:p>
    <w:p w14:paraId="539E3B18" w14:textId="77777777" w:rsidR="00C45612" w:rsidRDefault="009368C6" w:rsidP="00F67463">
      <w:pPr>
        <w:pStyle w:val="NoSpacing"/>
        <w:rPr>
          <w:bdr w:val="none" w:sz="0" w:space="0" w:color="auto"/>
          <w:lang w:val="en-AU"/>
        </w:rPr>
      </w:pPr>
      <w:r w:rsidRPr="00C45612">
        <w:rPr>
          <w:b/>
          <w:bCs/>
          <w:u w:val="single"/>
          <w:bdr w:val="none" w:sz="0" w:space="0" w:color="auto"/>
          <w:lang w:val="en-AU"/>
        </w:rPr>
        <w:t xml:space="preserve">Please note: </w:t>
      </w:r>
      <w:r w:rsidRPr="00C45612">
        <w:rPr>
          <w:u w:val="single"/>
          <w:bdr w:val="none" w:sz="0" w:space="0" w:color="auto"/>
          <w:lang w:val="en-AU"/>
        </w:rPr>
        <w:t>All other related costs</w:t>
      </w:r>
      <w:r>
        <w:rPr>
          <w:bdr w:val="none" w:sz="0" w:space="0" w:color="auto"/>
          <w:lang w:val="en-AU"/>
        </w:rPr>
        <w:t xml:space="preserve"> are to be borne by the participants/nominating governments (this includes but is not limited to passport, visas, travel/medical insurance (including COVID-related </w:t>
      </w:r>
    </w:p>
    <w:p w14:paraId="24F778FE" w14:textId="2679C47C" w:rsidR="009368C6" w:rsidRDefault="009368C6" w:rsidP="00F67463">
      <w:pPr>
        <w:pStyle w:val="NoSpacing"/>
        <w:rPr>
          <w:bdr w:val="none" w:sz="0" w:space="0" w:color="auto"/>
          <w:lang w:val="en-AU"/>
        </w:rPr>
      </w:pPr>
      <w:r>
        <w:rPr>
          <w:bdr w:val="none" w:sz="0" w:space="0" w:color="auto"/>
          <w:lang w:val="en-AU"/>
        </w:rPr>
        <w:t>medicals</w:t>
      </w:r>
      <w:r w:rsidR="00C45612">
        <w:rPr>
          <w:bdr w:val="none" w:sz="0" w:space="0" w:color="auto"/>
          <w:lang w:val="en-AU"/>
        </w:rPr>
        <w:t>), pre-entry and upon-entry requirements into Fiji)</w:t>
      </w:r>
    </w:p>
    <w:p w14:paraId="573BA6C5" w14:textId="77777777" w:rsidR="00C45612" w:rsidRDefault="00C45612" w:rsidP="00F67463">
      <w:pPr>
        <w:pStyle w:val="NoSpacing"/>
        <w:rPr>
          <w:bdr w:val="none" w:sz="0" w:space="0" w:color="auto"/>
          <w:lang w:val="en-AU"/>
        </w:rPr>
      </w:pPr>
    </w:p>
    <w:p w14:paraId="75B2E1DA" w14:textId="305DC1DF" w:rsidR="00C45612" w:rsidRPr="00C45612" w:rsidRDefault="00C45612" w:rsidP="00F67463">
      <w:pPr>
        <w:pStyle w:val="NoSpacing"/>
        <w:rPr>
          <w:b/>
          <w:bCs/>
          <w:u w:val="single"/>
          <w:bdr w:val="none" w:sz="0" w:space="0" w:color="auto"/>
          <w:lang w:val="en-AU"/>
        </w:rPr>
      </w:pPr>
      <w:r w:rsidRPr="00C45612">
        <w:rPr>
          <w:b/>
          <w:bCs/>
          <w:u w:val="single"/>
          <w:bdr w:val="none" w:sz="0" w:space="0" w:color="auto"/>
          <w:lang w:val="en-AU"/>
        </w:rPr>
        <w:t>DSA Bank Transfer Undertaking</w:t>
      </w:r>
    </w:p>
    <w:p w14:paraId="5D67D0E1" w14:textId="55B84E5B" w:rsidR="00C45612" w:rsidRDefault="00C45612" w:rsidP="00F67463">
      <w:pPr>
        <w:pStyle w:val="NoSpacing"/>
        <w:rPr>
          <w:bdr w:val="none" w:sz="0" w:space="0" w:color="auto"/>
          <w:lang w:val="en-AU"/>
        </w:rPr>
      </w:pPr>
      <w:r>
        <w:rPr>
          <w:bdr w:val="none" w:sz="0" w:space="0" w:color="auto"/>
          <w:lang w:val="en-AU"/>
        </w:rPr>
        <w:t>With getting your D</w:t>
      </w:r>
      <w:r w:rsidR="00AB6DD6">
        <w:rPr>
          <w:bdr w:val="none" w:sz="0" w:space="0" w:color="auto"/>
          <w:lang w:val="en-AU"/>
        </w:rPr>
        <w:t>SA</w:t>
      </w:r>
      <w:r>
        <w:rPr>
          <w:bdr w:val="none" w:sz="0" w:space="0" w:color="auto"/>
          <w:lang w:val="en-AU"/>
        </w:rPr>
        <w:t xml:space="preserve"> banked </w:t>
      </w:r>
      <w:r w:rsidR="00504D77">
        <w:rPr>
          <w:bdr w:val="none" w:sz="0" w:space="0" w:color="auto"/>
          <w:lang w:val="en-AU"/>
        </w:rPr>
        <w:t>into your bank account</w:t>
      </w:r>
      <w:r>
        <w:rPr>
          <w:bdr w:val="none" w:sz="0" w:space="0" w:color="auto"/>
          <w:lang w:val="en-AU"/>
        </w:rPr>
        <w:t xml:space="preserve"> comes the requirement to please note your </w:t>
      </w:r>
    </w:p>
    <w:p w14:paraId="08BABF0B" w14:textId="3F8BA358" w:rsidR="00C45612" w:rsidRDefault="00C45612" w:rsidP="00F67463">
      <w:pPr>
        <w:pStyle w:val="NoSpacing"/>
        <w:rPr>
          <w:bdr w:val="none" w:sz="0" w:space="0" w:color="auto"/>
          <w:lang w:val="en-AU"/>
        </w:rPr>
      </w:pPr>
      <w:r>
        <w:rPr>
          <w:bdr w:val="none" w:sz="0" w:space="0" w:color="auto"/>
          <w:lang w:val="en-AU"/>
        </w:rPr>
        <w:t xml:space="preserve">responsibility to refund to SPREP for any changes/cancellation etc or no show to the above workshop, of the DSAs that were paid. </w:t>
      </w:r>
    </w:p>
    <w:p w14:paraId="0BB16213" w14:textId="77777777" w:rsidR="00C45612" w:rsidRDefault="00C45612" w:rsidP="00F67463">
      <w:pPr>
        <w:pStyle w:val="NoSpacing"/>
        <w:rPr>
          <w:bdr w:val="none" w:sz="0" w:space="0" w:color="auto"/>
          <w:lang w:val="en-AU"/>
        </w:rPr>
      </w:pPr>
    </w:p>
    <w:p w14:paraId="43894100" w14:textId="77777777" w:rsidR="00C45612" w:rsidRDefault="00C45612" w:rsidP="00F67463">
      <w:pPr>
        <w:pStyle w:val="NoSpacing"/>
        <w:rPr>
          <w:bdr w:val="none" w:sz="0" w:space="0" w:color="auto"/>
          <w:lang w:val="en-AU"/>
        </w:rPr>
      </w:pPr>
    </w:p>
    <w:p w14:paraId="34194D65" w14:textId="77777777" w:rsidR="00C45612" w:rsidRDefault="00C45612" w:rsidP="00F67463">
      <w:pPr>
        <w:pStyle w:val="NoSpacing"/>
        <w:rPr>
          <w:bdr w:val="none" w:sz="0" w:space="0" w:color="auto"/>
          <w:lang w:val="en-AU"/>
        </w:rPr>
      </w:pPr>
    </w:p>
    <w:p w14:paraId="7F54727A" w14:textId="2B939B69" w:rsidR="00C45612" w:rsidRDefault="00C45612" w:rsidP="00F67463">
      <w:pPr>
        <w:pStyle w:val="NoSpacing"/>
        <w:rPr>
          <w:bdr w:val="none" w:sz="0" w:space="0" w:color="auto"/>
          <w:lang w:val="en-AU"/>
        </w:rPr>
      </w:pPr>
      <w:r>
        <w:rPr>
          <w:bdr w:val="none" w:sz="0" w:space="0" w:color="auto"/>
          <w:lang w:val="en-AU"/>
        </w:rPr>
        <w:t>Participant Name:</w:t>
      </w:r>
      <w:r w:rsidR="00A46C5F">
        <w:rPr>
          <w:bdr w:val="none" w:sz="0" w:space="0" w:color="auto"/>
          <w:lang w:val="en-AU"/>
        </w:rPr>
        <w:t xml:space="preserve"> </w:t>
      </w:r>
      <w:r w:rsidR="00B30DB9">
        <w:rPr>
          <w:bdr w:val="none" w:sz="0" w:space="0" w:color="auto"/>
          <w:lang w:val="en-AU"/>
        </w:rPr>
        <w:t xml:space="preserve"> </w:t>
      </w:r>
    </w:p>
    <w:p w14:paraId="0FBEDCE6" w14:textId="77777777" w:rsidR="00B63BC7" w:rsidRDefault="00B63BC7" w:rsidP="00F67463">
      <w:pPr>
        <w:pStyle w:val="NoSpacing"/>
        <w:rPr>
          <w:bdr w:val="none" w:sz="0" w:space="0" w:color="auto"/>
          <w:lang w:val="en-AU"/>
        </w:rPr>
      </w:pPr>
    </w:p>
    <w:p w14:paraId="39905D49" w14:textId="09410962" w:rsidR="00C45612" w:rsidRDefault="00C45612" w:rsidP="00F67463">
      <w:pPr>
        <w:pStyle w:val="NoSpacing"/>
        <w:rPr>
          <w:bdr w:val="none" w:sz="0" w:space="0" w:color="auto"/>
          <w:lang w:val="en-AU"/>
        </w:rPr>
      </w:pPr>
    </w:p>
    <w:p w14:paraId="005B1CFB" w14:textId="77777777" w:rsidR="00C45612" w:rsidRDefault="00C45612" w:rsidP="00F67463">
      <w:pPr>
        <w:pStyle w:val="NoSpacing"/>
        <w:rPr>
          <w:bdr w:val="none" w:sz="0" w:space="0" w:color="auto"/>
          <w:lang w:val="en-AU"/>
        </w:rPr>
      </w:pPr>
    </w:p>
    <w:p w14:paraId="45C5A31B" w14:textId="7F27747B" w:rsidR="00B30DB9" w:rsidRDefault="00C45612" w:rsidP="00F13A35">
      <w:pPr>
        <w:pStyle w:val="NoSpacing"/>
        <w:rPr>
          <w:bdr w:val="none" w:sz="0" w:space="0" w:color="auto"/>
          <w:lang w:val="en-AU"/>
        </w:rPr>
      </w:pPr>
      <w:r>
        <w:rPr>
          <w:bdr w:val="none" w:sz="0" w:space="0" w:color="auto"/>
          <w:lang w:val="en-AU"/>
        </w:rPr>
        <w:t>Signature:</w:t>
      </w:r>
    </w:p>
    <w:p w14:paraId="6C699BFC" w14:textId="77777777" w:rsidR="002E282A" w:rsidRDefault="002E282A" w:rsidP="00F13A35">
      <w:pPr>
        <w:pStyle w:val="NoSpacing"/>
        <w:rPr>
          <w:bdr w:val="none" w:sz="0" w:space="0" w:color="auto"/>
          <w:lang w:val="en-AU"/>
        </w:rPr>
      </w:pPr>
    </w:p>
    <w:p w14:paraId="23DC3102" w14:textId="04800446" w:rsidR="00F13A35" w:rsidRPr="00F13A35" w:rsidRDefault="002E282A" w:rsidP="00F13A35">
      <w:pPr>
        <w:pStyle w:val="NoSpacing"/>
        <w:rPr>
          <w:bdr w:val="none" w:sz="0" w:space="0" w:color="auto"/>
          <w:lang w:val="en-AU"/>
        </w:rPr>
      </w:pPr>
      <w:r>
        <w:rPr>
          <w:noProof/>
          <w:bdr w:val="none" w:sz="0" w:space="0" w:color="auto"/>
          <w:lang w:val="en-AU"/>
        </w:rPr>
        <w:t>______________</w:t>
      </w:r>
    </w:p>
    <w:sectPr w:rsidR="00F13A35" w:rsidRPr="00F13A35" w:rsidSect="00F67463">
      <w:headerReference w:type="default" r:id="rId8"/>
      <w:footerReference w:type="default" r:id="rId9"/>
      <w:pgSz w:w="11900" w:h="16840"/>
      <w:pgMar w:top="2269" w:right="985" w:bottom="1440" w:left="993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3E8AA" w14:textId="77777777" w:rsidR="00555EF7" w:rsidRDefault="00555EF7">
      <w:r>
        <w:separator/>
      </w:r>
    </w:p>
  </w:endnote>
  <w:endnote w:type="continuationSeparator" w:id="0">
    <w:p w14:paraId="421D77E6" w14:textId="77777777" w:rsidR="00555EF7" w:rsidRDefault="00555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97D6" w14:textId="77777777" w:rsidR="00011F49" w:rsidRDefault="00011F49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E7ECE30" wp14:editId="11B8F18A">
              <wp:simplePos x="0" y="0"/>
              <wp:positionH relativeFrom="page">
                <wp:align>right</wp:align>
              </wp:positionH>
              <wp:positionV relativeFrom="paragraph">
                <wp:posOffset>-365760</wp:posOffset>
              </wp:positionV>
              <wp:extent cx="7550785" cy="909320"/>
              <wp:effectExtent l="0" t="0" r="0" b="5080"/>
              <wp:wrapNone/>
              <wp:docPr id="871479587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85" cy="909320"/>
                        <a:chOff x="0" y="0"/>
                        <a:chExt cx="7550785" cy="909320"/>
                      </a:xfrm>
                    </wpg:grpSpPr>
                    <wps:wsp>
                      <wps:cNvPr id="143524268" name="officeArt object" descr="officeArt object"/>
                      <wps:cNvSpPr txBox="1"/>
                      <wps:spPr>
                        <a:xfrm>
                          <a:off x="259080" y="0"/>
                          <a:ext cx="7054850" cy="342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16F666" w14:textId="77777777" w:rsidR="00011F49" w:rsidRPr="00666B4F" w:rsidRDefault="00011F49" w:rsidP="00011F49">
                            <w:pPr>
                              <w:pStyle w:val="BodyA"/>
                              <w:spacing w:line="312" w:lineRule="auto"/>
                              <w:jc w:val="center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90"/>
                                <w:sz w:val="18"/>
                                <w:szCs w:val="18"/>
                                <w:u w:color="000090"/>
                                <w:lang w:val="de-DE"/>
                              </w:rPr>
                              <w:t xml:space="preserve">PO Box 240, Apia, Samoa    T +685 21929    F +685 20231    </w:t>
                            </w:r>
                            <w:hyperlink r:id="rId1" w:history="1">
                              <w:r w:rsidRPr="00666B4F">
                                <w:rPr>
                                  <w:rStyle w:val="Hyperlink0"/>
                                  <w:lang w:val="pl-PL"/>
                                </w:rPr>
                                <w:t>sprep@sprep.org</w:t>
                              </w:r>
                            </w:hyperlink>
                            <w:r w:rsidRPr="00666B4F">
                              <w:rPr>
                                <w:rStyle w:val="None"/>
                                <w:color w:val="000090"/>
                                <w:u w:color="000090"/>
                                <w:lang w:val="pl-PL"/>
                              </w:rPr>
                              <w:t xml:space="preserve">   </w:t>
                            </w:r>
                            <w:hyperlink r:id="rId2" w:history="1">
                              <w:r w:rsidRPr="00666B4F">
                                <w:rPr>
                                  <w:rStyle w:val="Hyperlink0"/>
                                  <w:lang w:val="pl-PL"/>
                                </w:rPr>
                                <w:t>www.sprep.org</w:t>
                              </w:r>
                            </w:hyperlink>
                          </w:p>
                          <w:p w14:paraId="2EF79AE5" w14:textId="77777777" w:rsidR="004D3711" w:rsidRPr="00376F04" w:rsidRDefault="004D371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FE1622" w14:textId="77777777" w:rsidR="00011F49" w:rsidRDefault="00011F49" w:rsidP="00011F49">
                            <w:pPr>
                              <w:pStyle w:val="BodyA"/>
                              <w:spacing w:line="200" w:lineRule="exact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96FF"/>
                                <w:sz w:val="18"/>
                                <w:szCs w:val="18"/>
                                <w:u w:color="008000"/>
                                <w:lang w:val="en-US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  <w:p w14:paraId="0DA4197B" w14:textId="77777777" w:rsidR="004D3711" w:rsidRDefault="004D3711"/>
                          <w:p w14:paraId="6B72325D" w14:textId="77777777" w:rsidR="00172AC7" w:rsidRDefault="00172AC7"/>
                          <w:p w14:paraId="1702F9D9" w14:textId="77777777" w:rsidR="00172AC7" w:rsidRDefault="00172AC7"/>
                          <w:p w14:paraId="6837A836" w14:textId="77777777" w:rsidR="00011F49" w:rsidRPr="00666B4F" w:rsidRDefault="00011F49" w:rsidP="00011F49">
                            <w:pPr>
                              <w:pStyle w:val="BodyA"/>
                              <w:spacing w:line="312" w:lineRule="auto"/>
                              <w:jc w:val="center"/>
                              <w:rPr>
                                <w:lang w:val="pl-PL"/>
                              </w:rPr>
                            </w:pPr>
                            <w:r w:rsidRPr="00666B4F">
                              <w:rPr>
                                <w:rStyle w:val="None"/>
                                <w:color w:val="000090"/>
                                <w:u w:color="000090"/>
                                <w:lang w:val="pl-PL"/>
                              </w:rPr>
                              <w:t xml:space="preserve">  </w:t>
                            </w:r>
                            <w:hyperlink r:id="rId3" w:history="1">
                              <w:r w:rsidRPr="00666B4F">
                                <w:rPr>
                                  <w:rStyle w:val="Hyperlink0"/>
                                  <w:lang w:val="pl-PL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wrap="square" lIns="91436" tIns="91436" rIns="91436" bIns="91436" numCol="1" anchor="t">
                        <a:noAutofit/>
                      </wps:bodyPr>
                    </wps:wsp>
                    <wps:wsp>
                      <wps:cNvPr id="1918747547" name="officeArt object" descr="officeArt object"/>
                      <wps:cNvSpPr txBox="1"/>
                      <wps:spPr>
                        <a:xfrm>
                          <a:off x="182880" y="335280"/>
                          <a:ext cx="7194550" cy="228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2BBD256" w14:textId="77777777" w:rsidR="00011F49" w:rsidRDefault="00011F49" w:rsidP="00011F49">
                            <w:pPr>
                              <w:pStyle w:val="BodyA"/>
                              <w:spacing w:line="200" w:lineRule="exact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96FF"/>
                                <w:sz w:val="18"/>
                                <w:szCs w:val="18"/>
                                <w:u w:color="008000"/>
                                <w:lang w:val="en-US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  <w:p w14:paraId="0A81085C" w14:textId="77777777" w:rsidR="004D3711" w:rsidRDefault="004D3711" w:rsidP="00011F49"/>
                          <w:p w14:paraId="132A601B" w14:textId="77777777" w:rsidR="00011F49" w:rsidRDefault="00011F49" w:rsidP="00011F49">
                            <w:pPr>
                              <w:pStyle w:val="BodyA"/>
                              <w:spacing w:line="200" w:lineRule="exact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96FF"/>
                                <w:sz w:val="18"/>
                                <w:szCs w:val="18"/>
                                <w:u w:color="008000"/>
                                <w:lang w:val="en-US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wrap="square" lIns="18000" tIns="18000" rIns="18000" bIns="18000" numCol="1" anchor="t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22714442" name="Picture 4" descr="A brown and white background with white text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" b="93284"/>
                        <a:stretch/>
                      </pic:blipFill>
                      <pic:spPr bwMode="auto">
                        <a:xfrm>
                          <a:off x="0" y="655320"/>
                          <a:ext cx="755078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6E7ECE30" id="Group 19" o:spid="_x0000_s1026" style="position:absolute;margin-left:543.35pt;margin-top:-28.8pt;width:594.55pt;height:71.6pt;z-index:251658241;mso-position-horizontal:right;mso-position-horizontal-relative:page" coordsize="75507,9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7" type="#_x0000_t202" alt="officeArt object" style="position:absolute;left:2590;width:705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" filled="f" stroked="f" strokeweight="1pt">
                <v:stroke miterlimit="4"/>
                <v:textbox inset="2.53989mm,2.53989mm,2.53989mm,2.53989mm">
                  <w:txbxContent>
                    <w:p w14:paraId="7F16F666" w14:textId="77777777" w:rsidR="00011F49" w:rsidRPr="00666B4F" w:rsidRDefault="00011F49" w:rsidP="00011F49">
                      <w:pPr>
                        <w:pStyle w:val="BodyA"/>
                        <w:spacing w:line="312" w:lineRule="auto"/>
                        <w:jc w:val="center"/>
                        <w:rPr>
                          <w:lang w:val="pl-PL"/>
                        </w:rPr>
                      </w:pPr>
                      <w:r>
                        <w:rPr>
                          <w:rFonts w:ascii="Arial" w:hAnsi="Arial"/>
                          <w:color w:val="000090"/>
                          <w:sz w:val="18"/>
                          <w:szCs w:val="18"/>
                          <w:u w:color="000090"/>
                          <w:lang w:val="de-DE"/>
                        </w:rPr>
                        <w:t xml:space="preserve">PO Box 240, Apia, Samoa    T +685 21929    F +685 20231    </w:t>
                      </w:r>
                      <w:hyperlink r:id="rId5" w:history="1">
                        <w:r w:rsidRPr="00666B4F">
                          <w:rPr>
                            <w:rStyle w:val="Hyperlink0"/>
                            <w:lang w:val="pl-PL"/>
                          </w:rPr>
                          <w:t>sprep@sprep.org</w:t>
                        </w:r>
                      </w:hyperlink>
                      <w:r w:rsidRPr="00666B4F">
                        <w:rPr>
                          <w:rStyle w:val="None"/>
                          <w:color w:val="000090"/>
                          <w:u w:color="000090"/>
                          <w:lang w:val="pl-PL"/>
                        </w:rPr>
                        <w:t xml:space="preserve">   </w:t>
                      </w:r>
                      <w:hyperlink r:id="rId6" w:history="1">
                        <w:r w:rsidRPr="00666B4F">
                          <w:rPr>
                            <w:rStyle w:val="Hyperlink0"/>
                            <w:lang w:val="pl-PL"/>
                          </w:rPr>
                          <w:t>www.sprep.org</w:t>
                        </w:r>
                      </w:hyperlink>
                    </w:p>
                    <w:p w14:paraId="2EF79AE5" w14:textId="77777777" w:rsidR="004D3711" w:rsidRPr="00376F04" w:rsidRDefault="004D3711">
                      <w:pPr>
                        <w:rPr>
                          <w:lang w:val="pt-BR"/>
                        </w:rPr>
                      </w:pPr>
                    </w:p>
                    <w:p w14:paraId="6BFE1622" w14:textId="77777777" w:rsidR="00011F49" w:rsidRDefault="00011F49" w:rsidP="00011F49">
                      <w:pPr>
                        <w:pStyle w:val="BodyA"/>
                        <w:spacing w:line="200" w:lineRule="exact"/>
                        <w:jc w:val="center"/>
                      </w:pPr>
                      <w:r>
                        <w:rPr>
                          <w:rFonts w:ascii="Arial" w:hAnsi="Arial"/>
                          <w:color w:val="0096FF"/>
                          <w:sz w:val="18"/>
                          <w:szCs w:val="18"/>
                          <w:u w:color="008000"/>
                          <w:lang w:val="en-US"/>
                        </w:rPr>
                        <w:t>A resilient Pacific environment sustaining our livelihoods and natural heritage in harmony with our cultures.</w:t>
                      </w:r>
                    </w:p>
                    <w:p w14:paraId="0DA4197B" w14:textId="77777777" w:rsidR="004D3711" w:rsidRDefault="004D3711"/>
                    <w:p w14:paraId="6B72325D" w14:textId="77777777" w:rsidR="00172AC7" w:rsidRDefault="00172AC7"/>
                    <w:p w14:paraId="1702F9D9" w14:textId="77777777" w:rsidR="00172AC7" w:rsidRDefault="00172AC7"/>
                    <w:p w14:paraId="6837A836" w14:textId="77777777" w:rsidR="00011F49" w:rsidRPr="00666B4F" w:rsidRDefault="00011F49" w:rsidP="00011F49">
                      <w:pPr>
                        <w:pStyle w:val="BodyA"/>
                        <w:spacing w:line="312" w:lineRule="auto"/>
                        <w:jc w:val="center"/>
                        <w:rPr>
                          <w:lang w:val="pl-PL"/>
                        </w:rPr>
                      </w:pPr>
                      <w:r w:rsidRPr="00666B4F">
                        <w:rPr>
                          <w:rStyle w:val="None"/>
                          <w:color w:val="000090"/>
                          <w:u w:color="000090"/>
                          <w:lang w:val="pl-PL"/>
                        </w:rPr>
                        <w:t xml:space="preserve">  </w:t>
                      </w:r>
                      <w:hyperlink r:id="rId7" w:history="1">
                        <w:r w:rsidRPr="00666B4F">
                          <w:rPr>
                            <w:rStyle w:val="Hyperlink0"/>
                            <w:lang w:val="pl-PL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officeArt object" o:spid="_x0000_s1028" type="#_x0000_t202" alt="officeArt object" style="position:absolute;left:1828;top:3352;width:7194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" filled="f" stroked="f" strokeweight="1pt">
                <v:stroke miterlimit="4"/>
                <v:textbox inset=".5mm,.5mm,.5mm,.5mm">
                  <w:txbxContent>
                    <w:p w14:paraId="52BBD256" w14:textId="77777777" w:rsidR="00011F49" w:rsidRDefault="00011F49" w:rsidP="00011F49">
                      <w:pPr>
                        <w:pStyle w:val="BodyA"/>
                        <w:spacing w:line="200" w:lineRule="exact"/>
                        <w:jc w:val="center"/>
                      </w:pPr>
                      <w:r>
                        <w:rPr>
                          <w:rFonts w:ascii="Arial" w:hAnsi="Arial"/>
                          <w:color w:val="0096FF"/>
                          <w:sz w:val="18"/>
                          <w:szCs w:val="18"/>
                          <w:u w:color="008000"/>
                          <w:lang w:val="en-US"/>
                        </w:rPr>
                        <w:t>A resilient Pacific environment sustaining our livelihoods and natural heritage in harmony with our cultures.</w:t>
                      </w:r>
                    </w:p>
                    <w:p w14:paraId="0A81085C" w14:textId="77777777" w:rsidR="004D3711" w:rsidRDefault="004D3711" w:rsidP="00011F49"/>
                    <w:p w14:paraId="132A601B" w14:textId="77777777" w:rsidR="00011F49" w:rsidRDefault="00011F49" w:rsidP="00011F49">
                      <w:pPr>
                        <w:pStyle w:val="BodyA"/>
                        <w:spacing w:line="200" w:lineRule="exact"/>
                        <w:jc w:val="center"/>
                      </w:pPr>
                      <w:r>
                        <w:rPr>
                          <w:rFonts w:ascii="Arial" w:hAnsi="Arial"/>
                          <w:color w:val="0096FF"/>
                          <w:sz w:val="18"/>
                          <w:szCs w:val="18"/>
                          <w:u w:color="008000"/>
                          <w:lang w:val="en-US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alt="A brown and white background with white text&#10;&#10;Description automatically generated" style="position:absolute;top:6553;width:75507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">
                <v:imagedata r:id="rId8" o:title="A brown and white background with white text&#10;&#10;Description automatically generated" croptop="482f" cropbottom="61135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C2122" w14:textId="77777777" w:rsidR="00555EF7" w:rsidRDefault="00555EF7">
      <w:r>
        <w:separator/>
      </w:r>
    </w:p>
  </w:footnote>
  <w:footnote w:type="continuationSeparator" w:id="0">
    <w:p w14:paraId="28935259" w14:textId="77777777" w:rsidR="00555EF7" w:rsidRDefault="00555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85FB" w14:textId="77777777" w:rsidR="0073319D" w:rsidRDefault="00C27CC9">
    <w:pPr>
      <w:pStyle w:val="Header"/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F782E9F" wp14:editId="20A17E81">
              <wp:simplePos x="0" y="0"/>
              <wp:positionH relativeFrom="page">
                <wp:posOffset>9525</wp:posOffset>
              </wp:positionH>
              <wp:positionV relativeFrom="paragraph">
                <wp:posOffset>-760095</wp:posOffset>
              </wp:positionV>
              <wp:extent cx="7550785" cy="1828800"/>
              <wp:effectExtent l="0" t="0" r="0" b="0"/>
              <wp:wrapNone/>
              <wp:docPr id="219965566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85" cy="1828800"/>
                        <a:chOff x="0" y="0"/>
                        <a:chExt cx="7550785" cy="1828800"/>
                      </a:xfrm>
                    </wpg:grpSpPr>
                    <pic:pic xmlns:pic="http://schemas.openxmlformats.org/drawingml/2006/picture">
                      <pic:nvPicPr>
                        <pic:cNvPr id="1267972892" name="Picture 4" descr="A brown and white background with white text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0205" b="16742"/>
                        <a:stretch/>
                      </pic:blipFill>
                      <pic:spPr bwMode="auto">
                        <a:xfrm>
                          <a:off x="0" y="0"/>
                          <a:ext cx="75507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39539479" name="Picture 3" descr="A logo with blue tex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0040" y="727710"/>
                          <a:ext cx="245364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4B980C64" id="Group 18" o:spid="_x0000_s1026" style="position:absolute;margin-left:.75pt;margin-top:-59.85pt;width:594.55pt;height:2in;z-index:251658240;mso-position-horizontal-relative:page;mso-height-relative:margin" coordsize="75507,182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A brown and white background with white text&#10;&#10;Description automatically generated" style="position:absolute;width:7550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">
                <v:imagedata r:id="rId3" o:title="A brown and white background with white text&#10;&#10;Description automatically generated" croptop="26349f" cropbottom="10972f"/>
              </v:shape>
              <v:shape id="Picture 3" o:spid="_x0000_s1028" type="#_x0000_t75" alt="A logo with blue text&#10;&#10;Description automatically generated" style="position:absolute;left:3200;top:7277;width:24536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">
                <v:imagedata r:id="rId4" o:title="A logo with blue text&#10;&#10;Description automatically generated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17CD0"/>
    <w:multiLevelType w:val="multilevel"/>
    <w:tmpl w:val="1388CD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1" w15:restartNumberingAfterBreak="0">
    <w:nsid w:val="705115BA"/>
    <w:multiLevelType w:val="hybridMultilevel"/>
    <w:tmpl w:val="6FD0E7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416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5269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B7C"/>
    <w:rsid w:val="000055C8"/>
    <w:rsid w:val="00011F49"/>
    <w:rsid w:val="000E38A2"/>
    <w:rsid w:val="00137007"/>
    <w:rsid w:val="00172AC7"/>
    <w:rsid w:val="001C086E"/>
    <w:rsid w:val="001D0E0E"/>
    <w:rsid w:val="001D4659"/>
    <w:rsid w:val="001E0EE9"/>
    <w:rsid w:val="00212487"/>
    <w:rsid w:val="00215F92"/>
    <w:rsid w:val="00226210"/>
    <w:rsid w:val="00256385"/>
    <w:rsid w:val="0027797E"/>
    <w:rsid w:val="002B18FF"/>
    <w:rsid w:val="002E282A"/>
    <w:rsid w:val="002F24FA"/>
    <w:rsid w:val="0031285F"/>
    <w:rsid w:val="00340A7B"/>
    <w:rsid w:val="00362864"/>
    <w:rsid w:val="00366BB7"/>
    <w:rsid w:val="00376F04"/>
    <w:rsid w:val="00377CCE"/>
    <w:rsid w:val="003910D8"/>
    <w:rsid w:val="003B06FA"/>
    <w:rsid w:val="003B13AE"/>
    <w:rsid w:val="003D2353"/>
    <w:rsid w:val="003E13CF"/>
    <w:rsid w:val="003E5D0C"/>
    <w:rsid w:val="0040663C"/>
    <w:rsid w:val="00412A83"/>
    <w:rsid w:val="00427251"/>
    <w:rsid w:val="00433FB2"/>
    <w:rsid w:val="00442E9D"/>
    <w:rsid w:val="00455894"/>
    <w:rsid w:val="00455CCB"/>
    <w:rsid w:val="004648DB"/>
    <w:rsid w:val="004C4CDF"/>
    <w:rsid w:val="004C6D23"/>
    <w:rsid w:val="004D3711"/>
    <w:rsid w:val="00504D77"/>
    <w:rsid w:val="005070C6"/>
    <w:rsid w:val="00507802"/>
    <w:rsid w:val="00524D67"/>
    <w:rsid w:val="00534C3F"/>
    <w:rsid w:val="0053535C"/>
    <w:rsid w:val="0055330F"/>
    <w:rsid w:val="00555EF7"/>
    <w:rsid w:val="00572AAD"/>
    <w:rsid w:val="00575323"/>
    <w:rsid w:val="0059186F"/>
    <w:rsid w:val="00592D3B"/>
    <w:rsid w:val="005A2904"/>
    <w:rsid w:val="005C6E7A"/>
    <w:rsid w:val="005D03AC"/>
    <w:rsid w:val="005D080F"/>
    <w:rsid w:val="005F3BAC"/>
    <w:rsid w:val="006026CE"/>
    <w:rsid w:val="0062145C"/>
    <w:rsid w:val="006351F3"/>
    <w:rsid w:val="00650959"/>
    <w:rsid w:val="00666B4F"/>
    <w:rsid w:val="00673C20"/>
    <w:rsid w:val="00682D27"/>
    <w:rsid w:val="00690502"/>
    <w:rsid w:val="006A0CA0"/>
    <w:rsid w:val="006B1731"/>
    <w:rsid w:val="006E64DA"/>
    <w:rsid w:val="006F5DB7"/>
    <w:rsid w:val="0071180E"/>
    <w:rsid w:val="007207A9"/>
    <w:rsid w:val="0073319D"/>
    <w:rsid w:val="00744ABC"/>
    <w:rsid w:val="007519D3"/>
    <w:rsid w:val="0075550C"/>
    <w:rsid w:val="00784FBF"/>
    <w:rsid w:val="00787DF7"/>
    <w:rsid w:val="0079499D"/>
    <w:rsid w:val="00795393"/>
    <w:rsid w:val="007B14B7"/>
    <w:rsid w:val="007C1343"/>
    <w:rsid w:val="007D034C"/>
    <w:rsid w:val="007E0701"/>
    <w:rsid w:val="007E3D79"/>
    <w:rsid w:val="007F269B"/>
    <w:rsid w:val="008047D8"/>
    <w:rsid w:val="0080540D"/>
    <w:rsid w:val="00820746"/>
    <w:rsid w:val="008419C6"/>
    <w:rsid w:val="00854DE3"/>
    <w:rsid w:val="00870FB2"/>
    <w:rsid w:val="0087617E"/>
    <w:rsid w:val="00886341"/>
    <w:rsid w:val="00887C34"/>
    <w:rsid w:val="00893187"/>
    <w:rsid w:val="008B20B6"/>
    <w:rsid w:val="008C1499"/>
    <w:rsid w:val="008D5901"/>
    <w:rsid w:val="00916941"/>
    <w:rsid w:val="00935650"/>
    <w:rsid w:val="009368C6"/>
    <w:rsid w:val="00947359"/>
    <w:rsid w:val="0095647D"/>
    <w:rsid w:val="009A22DF"/>
    <w:rsid w:val="009A4D70"/>
    <w:rsid w:val="009E02F2"/>
    <w:rsid w:val="009E5BDE"/>
    <w:rsid w:val="009F1529"/>
    <w:rsid w:val="00A2599D"/>
    <w:rsid w:val="00A27160"/>
    <w:rsid w:val="00A46C5F"/>
    <w:rsid w:val="00AB6DD6"/>
    <w:rsid w:val="00B30DB9"/>
    <w:rsid w:val="00B37C74"/>
    <w:rsid w:val="00B4706A"/>
    <w:rsid w:val="00B63BC7"/>
    <w:rsid w:val="00B63C38"/>
    <w:rsid w:val="00B6581F"/>
    <w:rsid w:val="00B85C45"/>
    <w:rsid w:val="00B972A5"/>
    <w:rsid w:val="00BF71D3"/>
    <w:rsid w:val="00C27CC9"/>
    <w:rsid w:val="00C41732"/>
    <w:rsid w:val="00C45612"/>
    <w:rsid w:val="00C563EE"/>
    <w:rsid w:val="00C718B0"/>
    <w:rsid w:val="00C80826"/>
    <w:rsid w:val="00CD187F"/>
    <w:rsid w:val="00CE68B2"/>
    <w:rsid w:val="00CF0EDB"/>
    <w:rsid w:val="00D20609"/>
    <w:rsid w:val="00D635ED"/>
    <w:rsid w:val="00D7475B"/>
    <w:rsid w:val="00DA3A4D"/>
    <w:rsid w:val="00DB4D6E"/>
    <w:rsid w:val="00DC024E"/>
    <w:rsid w:val="00DD2A53"/>
    <w:rsid w:val="00E35E74"/>
    <w:rsid w:val="00E54D5B"/>
    <w:rsid w:val="00E72FBA"/>
    <w:rsid w:val="00E967D8"/>
    <w:rsid w:val="00EB268E"/>
    <w:rsid w:val="00EB3118"/>
    <w:rsid w:val="00EC23BA"/>
    <w:rsid w:val="00ED1CE9"/>
    <w:rsid w:val="00EF3747"/>
    <w:rsid w:val="00F134D5"/>
    <w:rsid w:val="00F13A35"/>
    <w:rsid w:val="00F307F9"/>
    <w:rsid w:val="00F36950"/>
    <w:rsid w:val="00F45B7C"/>
    <w:rsid w:val="00F62701"/>
    <w:rsid w:val="00F64A67"/>
    <w:rsid w:val="00F67463"/>
    <w:rsid w:val="00F91794"/>
    <w:rsid w:val="00F93DDC"/>
    <w:rsid w:val="00F9773E"/>
    <w:rsid w:val="00FA1C5A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1360DB"/>
  <w15:docId w15:val="{605B194D-CBC2-43CA-B797-A8F67F52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B30D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9D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9E5B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BDE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6026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9D3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en-US" w:eastAsia="en-US"/>
    </w:rPr>
  </w:style>
  <w:style w:type="paragraph" w:styleId="NoSpacing">
    <w:name w:val="No Spacing"/>
    <w:uiPriority w:val="1"/>
    <w:qFormat/>
    <w:rsid w:val="00F67463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F67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B30D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</w:rPr>
  </w:style>
  <w:style w:type="character" w:customStyle="1" w:styleId="TitleChar">
    <w:name w:val="Title Char"/>
    <w:basedOn w:val="DefaultParagraphFont"/>
    <w:link w:val="Title"/>
    <w:uiPriority w:val="10"/>
    <w:rsid w:val="00B30DB9"/>
    <w:rPr>
      <w:rFonts w:eastAsiaTheme="minorEastAsia"/>
      <w:sz w:val="24"/>
      <w:szCs w:val="24"/>
      <w:bdr w:val="none" w:sz="0" w:space="0" w:color="auto"/>
      <w:lang w:val="en-US" w:eastAsia="en-US"/>
    </w:rPr>
  </w:style>
  <w:style w:type="paragraph" w:styleId="Subtitle">
    <w:name w:val="Subtitle"/>
    <w:basedOn w:val="Normal"/>
    <w:link w:val="SubtitleChar"/>
    <w:uiPriority w:val="11"/>
    <w:qFormat/>
    <w:rsid w:val="00B30D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</w:rPr>
  </w:style>
  <w:style w:type="character" w:customStyle="1" w:styleId="SubtitleChar">
    <w:name w:val="Subtitle Char"/>
    <w:basedOn w:val="DefaultParagraphFont"/>
    <w:link w:val="Subtitle"/>
    <w:uiPriority w:val="11"/>
    <w:rsid w:val="00B30DB9"/>
    <w:rPr>
      <w:rFonts w:eastAsiaTheme="minorEastAsia"/>
      <w:sz w:val="24"/>
      <w:szCs w:val="24"/>
      <w:bdr w:val="none" w:sz="0" w:space="0" w:color="auto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30DB9"/>
    <w:rPr>
      <w:rFonts w:eastAsiaTheme="minorEastAsia"/>
      <w:b/>
      <w:bCs/>
      <w:kern w:val="36"/>
      <w:sz w:val="48"/>
      <w:szCs w:val="48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hyperlink" Target="http://www.sprep.org" TargetMode="External"/><Relationship Id="rId7" Type="http://schemas.openxmlformats.org/officeDocument/2006/relationships/hyperlink" Target="http://www.sprep.org" TargetMode="External"/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Relationship Id="rId6" Type="http://schemas.openxmlformats.org/officeDocument/2006/relationships/hyperlink" Target="http://www.sprep.org" TargetMode="External"/><Relationship Id="rId5" Type="http://schemas.openxmlformats.org/officeDocument/2006/relationships/hyperlink" Target="mailto:sprep@sprep.org" TargetMode="External"/><Relationship Id="rId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ct\Downloads\SPREP%20PROE_Lette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11D93-AAE3-4C18-820A-F3A72275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SPREP PROE_Letter</Template>
  <TotalTime>0</TotalTime>
  <Pages>2</Pages>
  <Words>246</Words>
  <Characters>1447</Characters>
  <Application>Microsoft Office Word</Application>
  <DocSecurity>0</DocSecurity>
  <Lines>88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Chan Tung</dc:creator>
  <cp:lastModifiedBy>Aleluia Seiuli</cp:lastModifiedBy>
  <cp:revision>2</cp:revision>
  <cp:lastPrinted>2024-11-15T00:47:00Z</cp:lastPrinted>
  <dcterms:created xsi:type="dcterms:W3CDTF">2026-08-05T03:15:00Z</dcterms:created>
  <dcterms:modified xsi:type="dcterms:W3CDTF">2026-08-05T03:15:00Z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0b8af603f6147a2a60920db12ba12f34d62e121c97c24bc4bbc9de0dbe55fa8a</vt:lpwstr>
  </property>
</Properties>
</file>